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48526" w14:textId="1E295400" w:rsidR="00D0747F" w:rsidRPr="00414CAE" w:rsidRDefault="00D0747F" w:rsidP="00631630">
      <w:pPr>
        <w:rPr>
          <w:rFonts w:ascii="Arial" w:hAnsi="Arial" w:cs="Arial"/>
          <w:sz w:val="24"/>
          <w:szCs w:val="24"/>
          <w:lang w:val="en-US"/>
        </w:rPr>
      </w:pPr>
    </w:p>
    <w:p w14:paraId="328855E6" w14:textId="3354207D" w:rsidR="00A15BE6" w:rsidRPr="00414CAE" w:rsidRDefault="00A15BE6" w:rsidP="00631630">
      <w:pPr>
        <w:rPr>
          <w:rFonts w:ascii="Arial" w:hAnsi="Arial" w:cs="Arial"/>
          <w:sz w:val="24"/>
          <w:szCs w:val="24"/>
          <w:lang w:val="en-US"/>
        </w:rPr>
      </w:pPr>
    </w:p>
    <w:p w14:paraId="278C1D89" w14:textId="562442E8" w:rsidR="00A15BE6" w:rsidRPr="00A15BE6" w:rsidRDefault="00A15BE6" w:rsidP="00A15BE6">
      <w:pPr>
        <w:overflowPunct/>
        <w:autoSpaceDE/>
        <w:autoSpaceDN/>
        <w:adjustRightInd/>
        <w:spacing w:after="120"/>
        <w:textAlignment w:val="auto"/>
        <w:outlineLvl w:val="1"/>
        <w:rPr>
          <w:rFonts w:ascii="Arial" w:hAnsi="Arial" w:cs="Arial"/>
          <w:b/>
          <w:bCs/>
          <w:sz w:val="24"/>
          <w:szCs w:val="24"/>
        </w:rPr>
      </w:pPr>
      <w:r w:rsidRPr="00A15BE6">
        <w:rPr>
          <w:rFonts w:ascii="Arial" w:hAnsi="Arial" w:cs="Arial"/>
          <w:b/>
          <w:bCs/>
          <w:sz w:val="24"/>
          <w:szCs w:val="24"/>
        </w:rPr>
        <w:t>INFORMATIVA PRIVACY</w:t>
      </w:r>
      <w:r w:rsidR="00126904">
        <w:rPr>
          <w:rFonts w:ascii="Arial" w:hAnsi="Arial" w:cs="Arial"/>
          <w:b/>
          <w:bCs/>
          <w:sz w:val="24"/>
          <w:szCs w:val="24"/>
        </w:rPr>
        <w:t xml:space="preserve"> </w:t>
      </w:r>
      <w:r w:rsidRPr="00A15BE6">
        <w:rPr>
          <w:rFonts w:ascii="Arial" w:hAnsi="Arial" w:cs="Arial"/>
          <w:b/>
          <w:bCs/>
          <w:sz w:val="24"/>
          <w:szCs w:val="24"/>
        </w:rPr>
        <w:t>“Pago in Rete”</w:t>
      </w:r>
      <w:r w:rsidR="00126904">
        <w:rPr>
          <w:rFonts w:ascii="Arial" w:hAnsi="Arial" w:cs="Arial"/>
          <w:b/>
          <w:bCs/>
          <w:sz w:val="24"/>
          <w:szCs w:val="24"/>
        </w:rPr>
        <w:t xml:space="preserve"> - AGGIORNAMENTO</w:t>
      </w:r>
    </w:p>
    <w:p w14:paraId="07AC872C" w14:textId="77777777" w:rsidR="00A15BE6" w:rsidRPr="00A15BE6" w:rsidRDefault="00A15BE6" w:rsidP="00A15BE6">
      <w:pPr>
        <w:overflowPunct/>
        <w:autoSpaceDE/>
        <w:autoSpaceDN/>
        <w:adjustRightInd/>
        <w:spacing w:after="120"/>
        <w:jc w:val="center"/>
        <w:textAlignment w:val="auto"/>
        <w:outlineLvl w:val="3"/>
        <w:rPr>
          <w:rFonts w:ascii="Arial" w:hAnsi="Arial" w:cs="Arial"/>
          <w:b/>
          <w:bCs/>
          <w:sz w:val="24"/>
          <w:szCs w:val="24"/>
        </w:rPr>
      </w:pPr>
      <w:r w:rsidRPr="00A15BE6">
        <w:rPr>
          <w:rFonts w:ascii="Arial" w:hAnsi="Arial" w:cs="Arial"/>
          <w:b/>
          <w:bCs/>
          <w:sz w:val="24"/>
          <w:szCs w:val="24"/>
        </w:rPr>
        <w:t>Informativa sul trattamento dei dati personali</w:t>
      </w:r>
    </w:p>
    <w:p w14:paraId="00CA5E55" w14:textId="70E15F22" w:rsidR="00A15BE6" w:rsidRPr="00414CAE" w:rsidRDefault="00A15BE6" w:rsidP="00A15BE6">
      <w:pPr>
        <w:overflowPunct/>
        <w:autoSpaceDE/>
        <w:autoSpaceDN/>
        <w:adjustRightInd/>
        <w:spacing w:after="120"/>
        <w:jc w:val="center"/>
        <w:textAlignment w:val="auto"/>
        <w:outlineLvl w:val="3"/>
        <w:rPr>
          <w:rFonts w:ascii="Arial" w:hAnsi="Arial" w:cs="Arial"/>
          <w:b/>
          <w:bCs/>
          <w:sz w:val="24"/>
          <w:szCs w:val="24"/>
        </w:rPr>
      </w:pPr>
      <w:r w:rsidRPr="00A15BE6">
        <w:rPr>
          <w:rFonts w:ascii="Arial" w:hAnsi="Arial" w:cs="Arial"/>
          <w:b/>
          <w:bCs/>
          <w:sz w:val="24"/>
          <w:szCs w:val="24"/>
        </w:rPr>
        <w:t>(Art. 13 del Regolamento UE 679/2016)</w:t>
      </w:r>
    </w:p>
    <w:p w14:paraId="110B8827" w14:textId="77777777" w:rsidR="00414CAE" w:rsidRPr="00A15BE6" w:rsidRDefault="00414CAE" w:rsidP="00A15BE6">
      <w:pPr>
        <w:overflowPunct/>
        <w:autoSpaceDE/>
        <w:autoSpaceDN/>
        <w:adjustRightInd/>
        <w:spacing w:after="120"/>
        <w:jc w:val="center"/>
        <w:textAlignment w:val="auto"/>
        <w:outlineLvl w:val="3"/>
        <w:rPr>
          <w:rFonts w:ascii="Arial" w:hAnsi="Arial" w:cs="Arial"/>
          <w:b/>
          <w:bCs/>
          <w:sz w:val="24"/>
          <w:szCs w:val="24"/>
        </w:rPr>
      </w:pPr>
    </w:p>
    <w:p w14:paraId="6E9190F5" w14:textId="6D187D8D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t xml:space="preserve">L’Istituzione scolastica, in qualità di Titolare del trattamento, desidera, con la presente informativa, </w:t>
      </w:r>
      <w:proofErr w:type="spellStart"/>
      <w:r w:rsidR="00126904">
        <w:rPr>
          <w:rFonts w:ascii="Arial" w:hAnsi="Arial" w:cs="Arial"/>
          <w:sz w:val="24"/>
          <w:szCs w:val="24"/>
        </w:rPr>
        <w:t>fornirLe</w:t>
      </w:r>
      <w:proofErr w:type="spellEnd"/>
      <w:r w:rsidR="00126904">
        <w:rPr>
          <w:rFonts w:ascii="Arial" w:hAnsi="Arial" w:cs="Arial"/>
          <w:sz w:val="24"/>
          <w:szCs w:val="24"/>
        </w:rPr>
        <w:t xml:space="preserve"> le</w:t>
      </w:r>
      <w:r w:rsidRPr="00A15BE6">
        <w:rPr>
          <w:rFonts w:ascii="Arial" w:hAnsi="Arial" w:cs="Arial"/>
          <w:sz w:val="24"/>
          <w:szCs w:val="24"/>
        </w:rPr>
        <w:t xml:space="preserve"> informazioni circa il trattamento dei dati personali che La riguardano associati con quelli dell’alunno pagatore.</w:t>
      </w:r>
    </w:p>
    <w:p w14:paraId="6172FC0B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t xml:space="preserve">Tale associazione è finalizzata a </w:t>
      </w:r>
      <w:proofErr w:type="spellStart"/>
      <w:r w:rsidRPr="00A15BE6">
        <w:rPr>
          <w:rFonts w:ascii="Arial" w:hAnsi="Arial" w:cs="Arial"/>
          <w:sz w:val="24"/>
          <w:szCs w:val="24"/>
        </w:rPr>
        <w:t>consentirLe</w:t>
      </w:r>
      <w:proofErr w:type="spellEnd"/>
      <w:r w:rsidRPr="00A15BE6">
        <w:rPr>
          <w:rFonts w:ascii="Arial" w:hAnsi="Arial" w:cs="Arial"/>
          <w:sz w:val="24"/>
          <w:szCs w:val="24"/>
        </w:rPr>
        <w:t xml:space="preserve"> il pagamento, tramite il servizio “Pago in Rete” degli avvisi telematici – ancora attivi – emessi da questa Istituzione scolastica per i diversi servizi erogati (tasse scolastiche, viaggi d’istruzione, ecc.).</w:t>
      </w:r>
    </w:p>
    <w:p w14:paraId="133C0CBD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b/>
          <w:bCs/>
          <w:sz w:val="24"/>
          <w:szCs w:val="24"/>
        </w:rPr>
        <w:t>Titolare del trattamento dei dati</w:t>
      </w:r>
    </w:p>
    <w:p w14:paraId="01C160DE" w14:textId="6C85BD3A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t xml:space="preserve">Titolare del trattamento dei dati è l’Istituto Comprensivo </w:t>
      </w:r>
      <w:r w:rsidR="00414CAE">
        <w:rPr>
          <w:rFonts w:ascii="Arial" w:hAnsi="Arial" w:cs="Arial"/>
          <w:sz w:val="24"/>
          <w:szCs w:val="24"/>
        </w:rPr>
        <w:t>Bomporto - Bastiglia</w:t>
      </w:r>
      <w:r w:rsidRPr="00A15BE6">
        <w:rPr>
          <w:rFonts w:ascii="Arial" w:hAnsi="Arial" w:cs="Arial"/>
          <w:sz w:val="24"/>
          <w:szCs w:val="24"/>
        </w:rPr>
        <w:t xml:space="preserve"> nella persona del Dirigente Scolastico pro tempore, al quale ci si potrà rivolgere per esercitare i diritti degli interessati. Telefono: 0</w:t>
      </w:r>
      <w:r w:rsidR="00105D47">
        <w:rPr>
          <w:rFonts w:ascii="Arial" w:hAnsi="Arial" w:cs="Arial"/>
          <w:sz w:val="24"/>
          <w:szCs w:val="24"/>
        </w:rPr>
        <w:t>59</w:t>
      </w:r>
      <w:r w:rsidRPr="00A15BE6">
        <w:rPr>
          <w:rFonts w:ascii="Arial" w:hAnsi="Arial" w:cs="Arial"/>
          <w:sz w:val="24"/>
          <w:szCs w:val="24"/>
        </w:rPr>
        <w:t xml:space="preserve"> </w:t>
      </w:r>
      <w:r w:rsidR="00105D47">
        <w:rPr>
          <w:rFonts w:ascii="Arial" w:hAnsi="Arial" w:cs="Arial"/>
          <w:sz w:val="24"/>
          <w:szCs w:val="24"/>
        </w:rPr>
        <w:t>90 92 33</w:t>
      </w:r>
      <w:r w:rsidRPr="00A15BE6">
        <w:rPr>
          <w:rFonts w:ascii="Arial" w:hAnsi="Arial" w:cs="Arial"/>
          <w:sz w:val="24"/>
          <w:szCs w:val="24"/>
        </w:rPr>
        <w:t>, PEO: </w:t>
      </w:r>
      <w:hyperlink r:id="rId8" w:history="1">
        <w:r w:rsidR="00105D47" w:rsidRPr="00DA2EE9">
          <w:rPr>
            <w:rStyle w:val="Collegamentoipertestuale"/>
            <w:rFonts w:ascii="Arial" w:hAnsi="Arial" w:cs="Arial"/>
            <w:sz w:val="24"/>
            <w:szCs w:val="24"/>
          </w:rPr>
          <w:t>moic85000n</w:t>
        </w:r>
        <w:r w:rsidR="00105D47" w:rsidRPr="00A15BE6">
          <w:rPr>
            <w:rStyle w:val="Collegamentoipertestuale"/>
            <w:rFonts w:ascii="Arial" w:hAnsi="Arial" w:cs="Arial"/>
            <w:sz w:val="24"/>
            <w:szCs w:val="24"/>
          </w:rPr>
          <w:t>@istruzione.it.</w:t>
        </w:r>
      </w:hyperlink>
    </w:p>
    <w:p w14:paraId="72ADCC95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b/>
          <w:bCs/>
          <w:sz w:val="24"/>
          <w:szCs w:val="24"/>
        </w:rPr>
        <w:t> Responsabile del trattamento</w:t>
      </w:r>
    </w:p>
    <w:p w14:paraId="108E6938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t>Il Ministero dell’Istruzione, in qualità di responsabile, mette a disposizione la piattaforma per la gestione del servizio dei pagamenti “Pago In Rete” e, pertanto, in tale fase del processo ricopre il ruolo di responsabile del trattamento.</w:t>
      </w:r>
    </w:p>
    <w:p w14:paraId="426741EA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b/>
          <w:bCs/>
          <w:sz w:val="24"/>
          <w:szCs w:val="24"/>
        </w:rPr>
        <w:t> Responsabile della protezione dei dati</w:t>
      </w:r>
    </w:p>
    <w:p w14:paraId="0E588D2C" w14:textId="1671F70D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t xml:space="preserve">Il Responsabile per la protezione dei dati personali è </w:t>
      </w:r>
      <w:r w:rsidR="00BA3D57">
        <w:rPr>
          <w:rFonts w:ascii="Arial" w:hAnsi="Arial" w:cs="Arial"/>
          <w:sz w:val="24"/>
          <w:szCs w:val="24"/>
        </w:rPr>
        <w:t>Progetto privacy nella persona di Gianpaolo Spaggiari</w:t>
      </w:r>
    </w:p>
    <w:p w14:paraId="2310C97E" w14:textId="4D77FB80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t xml:space="preserve">Telefono: </w:t>
      </w:r>
      <w:r w:rsidR="00346EF5">
        <w:rPr>
          <w:rFonts w:ascii="Arial" w:hAnsi="Arial" w:cs="Arial"/>
          <w:sz w:val="24"/>
          <w:szCs w:val="24"/>
        </w:rPr>
        <w:t>059 472 15 02</w:t>
      </w:r>
      <w:r w:rsidRPr="00A15BE6">
        <w:rPr>
          <w:rFonts w:ascii="Arial" w:hAnsi="Arial" w:cs="Arial"/>
          <w:sz w:val="24"/>
          <w:szCs w:val="24"/>
        </w:rPr>
        <w:t>, PE</w:t>
      </w:r>
      <w:r w:rsidR="00EC39DA">
        <w:rPr>
          <w:rFonts w:ascii="Arial" w:hAnsi="Arial" w:cs="Arial"/>
          <w:sz w:val="24"/>
          <w:szCs w:val="24"/>
        </w:rPr>
        <w:t>O</w:t>
      </w:r>
      <w:r w:rsidRPr="00A15BE6">
        <w:rPr>
          <w:rFonts w:ascii="Arial" w:hAnsi="Arial" w:cs="Arial"/>
          <w:sz w:val="24"/>
          <w:szCs w:val="24"/>
        </w:rPr>
        <w:t>: </w:t>
      </w:r>
      <w:hyperlink r:id="rId9" w:history="1">
        <w:r w:rsidR="00EC39DA" w:rsidRPr="00346EF5">
          <w:rPr>
            <w:rStyle w:val="Collegamentoipertestuale"/>
            <w:rFonts w:ascii="Arial" w:hAnsi="Arial" w:cs="Arial"/>
            <w:sz w:val="24"/>
            <w:szCs w:val="24"/>
          </w:rPr>
          <w:t>g.spaggiari@progettoprivacy.it</w:t>
        </w:r>
      </w:hyperlink>
      <w:r w:rsidR="00346EF5">
        <w:rPr>
          <w:rStyle w:val="Collegamentoipertestuale"/>
          <w:rFonts w:ascii="Arial" w:hAnsi="Arial" w:cs="Arial"/>
          <w:sz w:val="24"/>
          <w:szCs w:val="24"/>
        </w:rPr>
        <w:t xml:space="preserve"> </w:t>
      </w:r>
      <w:r w:rsidR="00346EF5">
        <w:rPr>
          <w:rStyle w:val="Collegamentoipertestuale"/>
          <w:rFonts w:ascii="Arial" w:hAnsi="Arial" w:cs="Arial"/>
          <w:sz w:val="24"/>
          <w:szCs w:val="24"/>
          <w:u w:val="none"/>
        </w:rPr>
        <w:t xml:space="preserve">  </w:t>
      </w:r>
      <w:r w:rsidR="00EC39DA" w:rsidRPr="00EC39DA">
        <w:rPr>
          <w:rFonts w:ascii="Arial" w:hAnsi="Arial" w:cs="Arial"/>
          <w:sz w:val="24"/>
          <w:szCs w:val="24"/>
        </w:rPr>
        <w:t>PEC</w:t>
      </w:r>
      <w:r w:rsidR="00346EF5">
        <w:rPr>
          <w:rFonts w:ascii="Arial" w:hAnsi="Arial" w:cs="Arial"/>
          <w:sz w:val="24"/>
          <w:szCs w:val="24"/>
        </w:rPr>
        <w:t xml:space="preserve">: </w:t>
      </w:r>
      <w:hyperlink r:id="rId10" w:history="1">
        <w:r w:rsidR="00346EF5" w:rsidRPr="00DA2EE9">
          <w:rPr>
            <w:rStyle w:val="Collegamentoipertestuale"/>
            <w:rFonts w:ascii="Arial" w:hAnsi="Arial" w:cs="Arial"/>
            <w:sz w:val="24"/>
            <w:szCs w:val="24"/>
          </w:rPr>
          <w:t>progettoprivacy@pec.it</w:t>
        </w:r>
      </w:hyperlink>
    </w:p>
    <w:p w14:paraId="560EA93C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b/>
          <w:bCs/>
          <w:sz w:val="24"/>
          <w:szCs w:val="24"/>
        </w:rPr>
        <w:t>Finalità del trattamento e base giuridica</w:t>
      </w:r>
    </w:p>
    <w:p w14:paraId="0B7F410F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t>I dati personali da Lei forniti, previa acquisizione del consenso al trattamento, sono trattati unicamente per finalità strettamente connesse e necessarie al fine di consentire la fruizione del Servizio “Pago in Rete” da parte dell’Istituzione scolastica.</w:t>
      </w:r>
    </w:p>
    <w:p w14:paraId="698C078A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t xml:space="preserve">Ai sensi dell’art. 13 par. 3 del Regolamento UE 679/2016, qualora il titolare del trattamento intenda trattare ulteriormente i dati personali per una finalità diversa da </w:t>
      </w:r>
      <w:r w:rsidRPr="00A15BE6">
        <w:rPr>
          <w:rFonts w:ascii="Arial" w:hAnsi="Arial" w:cs="Arial"/>
          <w:sz w:val="24"/>
          <w:szCs w:val="24"/>
        </w:rPr>
        <w:lastRenderedPageBreak/>
        <w:t>quella per cui essi sono stati raccolti, prima di tale ulteriore trattamento fornisce all’interessato informazioni.</w:t>
      </w:r>
    </w:p>
    <w:p w14:paraId="3C0A3763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t> </w:t>
      </w:r>
    </w:p>
    <w:p w14:paraId="6EFBAD46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b/>
          <w:bCs/>
          <w:sz w:val="24"/>
          <w:szCs w:val="24"/>
        </w:rPr>
        <w:t>Obbligo di conferimento dei dati</w:t>
      </w:r>
    </w:p>
    <w:p w14:paraId="48334E3D" w14:textId="76D78B8F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t xml:space="preserve">Il conferimento dei dati è obbligatorio per il conseguimento delle finalità di cui sopra. Il loro mancato, parziale o inesatto conferimento potrebbe avere come conseguenza l’impossibilità di </w:t>
      </w:r>
      <w:proofErr w:type="spellStart"/>
      <w:r w:rsidRPr="00A15BE6">
        <w:rPr>
          <w:rFonts w:ascii="Arial" w:hAnsi="Arial" w:cs="Arial"/>
          <w:sz w:val="24"/>
          <w:szCs w:val="24"/>
        </w:rPr>
        <w:t>fornirLe</w:t>
      </w:r>
      <w:proofErr w:type="spellEnd"/>
      <w:r w:rsidRPr="00A15BE6">
        <w:rPr>
          <w:rFonts w:ascii="Arial" w:hAnsi="Arial" w:cs="Arial"/>
          <w:sz w:val="24"/>
          <w:szCs w:val="24"/>
        </w:rPr>
        <w:t xml:space="preserve"> il servizio.</w:t>
      </w:r>
    </w:p>
    <w:p w14:paraId="734D6514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t> </w:t>
      </w:r>
    </w:p>
    <w:p w14:paraId="7B2BB82F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b/>
          <w:bCs/>
          <w:sz w:val="24"/>
          <w:szCs w:val="24"/>
        </w:rPr>
        <w:t>Trasferimento di dati personali verso paesi terzi o organizzazioni internazionali</w:t>
      </w:r>
    </w:p>
    <w:p w14:paraId="5745D018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t>Non sono previsti trasferimenti di dati personali verso paesi terzi o organizzazioni internazionali.</w:t>
      </w:r>
    </w:p>
    <w:p w14:paraId="2C4D0DA6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b/>
          <w:bCs/>
          <w:sz w:val="24"/>
          <w:szCs w:val="24"/>
        </w:rPr>
        <w:t> Periodo di conservazione dei dati personali</w:t>
      </w:r>
    </w:p>
    <w:p w14:paraId="2311667C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t>Al fine di garantire un trattamento corretto e trasparente, i dati sono conservati per un periodo di tempo non superiore a quello necessario agli scopi per i quali essi sono stati raccolti o successivamente trattati, conformemente a quanto previsto dagli obblighi di legge.</w:t>
      </w:r>
    </w:p>
    <w:p w14:paraId="6D9559F8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t>Nello specifico, l’associazione tra soggetto pagatore e soggetto versante viene mantenuta per tutto il periodo di frequenza dell’alunno presso l’Istituto.</w:t>
      </w:r>
    </w:p>
    <w:p w14:paraId="15A95E68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b/>
          <w:bCs/>
          <w:sz w:val="24"/>
          <w:szCs w:val="24"/>
        </w:rPr>
        <w:t>Tipi di dati trattati</w:t>
      </w:r>
    </w:p>
    <w:p w14:paraId="1D97710F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t>I dati trattati sono i dati anagrafici del soggetto pagatore (alunno) e del soggetto versante (genitore o chi esercita la responsabilità genitoriale) e, nello specifico, i rispettivi codici fiscali.</w:t>
      </w:r>
    </w:p>
    <w:p w14:paraId="55D9058B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b/>
          <w:bCs/>
          <w:sz w:val="24"/>
          <w:szCs w:val="24"/>
        </w:rPr>
        <w:t>Diritti degli interessati</w:t>
      </w:r>
    </w:p>
    <w:p w14:paraId="01B68F13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t>Il Regolamento (UE) 2016/679 attribuisce ai soggetti interessati i seguenti diritti:</w:t>
      </w:r>
    </w:p>
    <w:p w14:paraId="539B7CC1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t>a) diritto di accesso (art. 15 del Regolamento (UE) 2016/679), ovvero di ottenere in particolare</w:t>
      </w:r>
    </w:p>
    <w:p w14:paraId="0F0DE271" w14:textId="77777777" w:rsidR="00A15BE6" w:rsidRPr="00A15BE6" w:rsidRDefault="00A15BE6" w:rsidP="00A15BE6">
      <w:pPr>
        <w:numPr>
          <w:ilvl w:val="0"/>
          <w:numId w:val="34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t>la conferma dell’esistenza dei dati personali,</w:t>
      </w:r>
    </w:p>
    <w:p w14:paraId="22B4C9DE" w14:textId="77777777" w:rsidR="00A15BE6" w:rsidRPr="00A15BE6" w:rsidRDefault="00A15BE6" w:rsidP="00A15BE6">
      <w:pPr>
        <w:numPr>
          <w:ilvl w:val="0"/>
          <w:numId w:val="34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t>l’indicazione dell’origine e delle categorie di dati personali, della finalità e della modalità del loro trattamento,</w:t>
      </w:r>
    </w:p>
    <w:p w14:paraId="0CB101B3" w14:textId="77777777" w:rsidR="00A15BE6" w:rsidRPr="00A15BE6" w:rsidRDefault="00A15BE6" w:rsidP="00A15BE6">
      <w:pPr>
        <w:numPr>
          <w:ilvl w:val="0"/>
          <w:numId w:val="34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t>la logica applicata in caso di trattamento effettuato con l’ausilio di strumenti elettronici,</w:t>
      </w:r>
    </w:p>
    <w:p w14:paraId="7D9ADE68" w14:textId="77777777" w:rsidR="00A15BE6" w:rsidRPr="00A15BE6" w:rsidRDefault="00A15BE6" w:rsidP="00A15BE6">
      <w:pPr>
        <w:numPr>
          <w:ilvl w:val="0"/>
          <w:numId w:val="34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lastRenderedPageBreak/>
        <w:t>gli estremi identificativi del Titolare del trattamento dei dati personali, del Responsabile del trattamento dei dati personali e dei soggetti o categorie di soggetti ai quali i dati sono stati o possono essere comunicati,</w:t>
      </w:r>
    </w:p>
    <w:p w14:paraId="39532654" w14:textId="77777777" w:rsidR="00A15BE6" w:rsidRPr="00A15BE6" w:rsidRDefault="00A15BE6" w:rsidP="00A15BE6">
      <w:pPr>
        <w:numPr>
          <w:ilvl w:val="0"/>
          <w:numId w:val="34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t>il periodo di conservazione;</w:t>
      </w:r>
    </w:p>
    <w:p w14:paraId="45F249BE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t>b) diritto di rettifica (art. 16 del Regolamento (UE) 2016/679);</w:t>
      </w:r>
    </w:p>
    <w:p w14:paraId="7B03E712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t>c) diritto alla cancellazione (art. 17 del Regolamento (UE) 2016/679);</w:t>
      </w:r>
    </w:p>
    <w:p w14:paraId="5FC490B4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t>d) diritto di limitazione di trattamento (art. 18 del Regolamento (UE) 2016/679);</w:t>
      </w:r>
    </w:p>
    <w:p w14:paraId="12F02A47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t>e) diritto alla portabilità dei dati (art. 20 del Regolamento (UE) 2016/679);</w:t>
      </w:r>
    </w:p>
    <w:p w14:paraId="229293F3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t>f) diritto di opposizione (art. 21 del Regolamento (UE) 2016/679);</w:t>
      </w:r>
    </w:p>
    <w:p w14:paraId="6C42A6EB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t>g) diritto di revoca del consenso (art. 7 del Regolamento (UE) 2016/679).</w:t>
      </w:r>
    </w:p>
    <w:p w14:paraId="540A76D0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t>In relazione al trattamento dei dati che La riguardano, si potrà rivolgere al Titolare del trattamento per esercitare i Suoi diritti.</w:t>
      </w:r>
    </w:p>
    <w:p w14:paraId="307CE3B4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t>Gli interessati nel caso in cui ritengano che il trattamento dei dati personali a loro riferiti sia compiuto in violazione di quanto previsto dal Regolamento UE 679/2016 hanno il diritto di proporre reclamo al Garante, come previsto dall’art. 77 del Regolamento UE 679/2016 stesso, o di adire le opportune sedi giudiziarie ai sensi dell’art. 79 del Regolamento UE 679/2016.</w:t>
      </w:r>
    </w:p>
    <w:p w14:paraId="42383793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b/>
          <w:bCs/>
          <w:sz w:val="24"/>
          <w:szCs w:val="24"/>
        </w:rPr>
        <w:t>Processo decisionale automatizzato</w:t>
      </w:r>
    </w:p>
    <w:p w14:paraId="01B8CB50" w14:textId="77777777" w:rsidR="00A15BE6" w:rsidRPr="00A15BE6" w:rsidRDefault="00A15BE6" w:rsidP="00A15BE6">
      <w:pPr>
        <w:overflowPunct/>
        <w:autoSpaceDE/>
        <w:autoSpaceDN/>
        <w:adjustRightInd/>
        <w:spacing w:after="100" w:afterAutospacing="1"/>
        <w:textAlignment w:val="auto"/>
        <w:rPr>
          <w:rFonts w:ascii="Arial" w:hAnsi="Arial" w:cs="Arial"/>
          <w:sz w:val="24"/>
          <w:szCs w:val="24"/>
        </w:rPr>
      </w:pPr>
      <w:r w:rsidRPr="00A15BE6">
        <w:rPr>
          <w:rFonts w:ascii="Arial" w:hAnsi="Arial" w:cs="Arial"/>
          <w:sz w:val="24"/>
          <w:szCs w:val="24"/>
        </w:rPr>
        <w:t>Non è previsto un processo decisionale automatizzato ai sensi dell’art. 14 comma 2 lettera g) del Regolamento (UE) 679/2016.</w:t>
      </w:r>
    </w:p>
    <w:p w14:paraId="069FFF58" w14:textId="78562728" w:rsidR="00231D18" w:rsidRPr="00414CAE" w:rsidRDefault="00231D18" w:rsidP="004356E8">
      <w:pPr>
        <w:jc w:val="both"/>
        <w:rPr>
          <w:rFonts w:ascii="Arial" w:hAnsi="Arial" w:cs="Arial"/>
          <w:sz w:val="24"/>
          <w:szCs w:val="24"/>
        </w:rPr>
      </w:pPr>
    </w:p>
    <w:p w14:paraId="43137D14" w14:textId="77777777" w:rsidR="0049022A" w:rsidRPr="00414CAE" w:rsidRDefault="0049022A" w:rsidP="004356E8">
      <w:pPr>
        <w:jc w:val="both"/>
        <w:rPr>
          <w:rFonts w:ascii="Arial" w:hAnsi="Arial" w:cs="Arial"/>
          <w:sz w:val="24"/>
          <w:szCs w:val="24"/>
        </w:rPr>
      </w:pPr>
    </w:p>
    <w:p w14:paraId="5DB24540" w14:textId="77777777" w:rsidR="0049022A" w:rsidRPr="00414CAE" w:rsidRDefault="0049022A" w:rsidP="0049022A">
      <w:pPr>
        <w:jc w:val="right"/>
        <w:rPr>
          <w:rFonts w:ascii="Arial" w:hAnsi="Arial" w:cs="Arial"/>
          <w:sz w:val="24"/>
          <w:szCs w:val="24"/>
        </w:rPr>
      </w:pPr>
    </w:p>
    <w:p w14:paraId="1B17920D" w14:textId="704A3907" w:rsidR="0049022A" w:rsidRPr="00414CAE" w:rsidRDefault="000D2527" w:rsidP="009317FA">
      <w:pPr>
        <w:ind w:left="6372"/>
        <w:jc w:val="center"/>
        <w:rPr>
          <w:rFonts w:ascii="Arial" w:hAnsi="Arial" w:cs="Arial"/>
          <w:sz w:val="24"/>
          <w:szCs w:val="24"/>
        </w:rPr>
      </w:pPr>
      <w:r w:rsidRPr="00414CAE">
        <w:rPr>
          <w:rFonts w:ascii="Arial" w:hAnsi="Arial" w:cs="Arial"/>
          <w:sz w:val="24"/>
          <w:szCs w:val="24"/>
        </w:rPr>
        <w:t>Il Dirigente</w:t>
      </w:r>
    </w:p>
    <w:p w14:paraId="724AC27A" w14:textId="6A7AABF0" w:rsidR="00CE0662" w:rsidRPr="00414CAE" w:rsidRDefault="000D2527" w:rsidP="009317FA">
      <w:pPr>
        <w:ind w:left="5664" w:firstLine="708"/>
        <w:jc w:val="center"/>
        <w:rPr>
          <w:rFonts w:ascii="Arial" w:hAnsi="Arial" w:cs="Arial"/>
          <w:sz w:val="24"/>
          <w:szCs w:val="24"/>
        </w:rPr>
      </w:pPr>
      <w:r w:rsidRPr="00414CAE">
        <w:rPr>
          <w:rFonts w:ascii="Arial" w:hAnsi="Arial" w:cs="Arial"/>
          <w:sz w:val="24"/>
          <w:szCs w:val="24"/>
        </w:rPr>
        <w:t>Giuseppe Valle</w:t>
      </w:r>
    </w:p>
    <w:p w14:paraId="3913C6A5" w14:textId="77777777" w:rsidR="00CE0662" w:rsidRPr="00414CAE" w:rsidRDefault="00CE0662" w:rsidP="009317FA">
      <w:pPr>
        <w:jc w:val="center"/>
        <w:rPr>
          <w:rFonts w:ascii="Arial" w:hAnsi="Arial" w:cs="Arial"/>
          <w:sz w:val="24"/>
          <w:szCs w:val="24"/>
        </w:rPr>
      </w:pPr>
    </w:p>
    <w:p w14:paraId="46B87963" w14:textId="77777777" w:rsidR="000A25F6" w:rsidRPr="00414CAE" w:rsidRDefault="000A25F6" w:rsidP="004356E8">
      <w:pPr>
        <w:jc w:val="both"/>
        <w:rPr>
          <w:rFonts w:ascii="Arial" w:hAnsi="Arial" w:cs="Arial"/>
          <w:sz w:val="24"/>
          <w:szCs w:val="24"/>
        </w:rPr>
      </w:pPr>
    </w:p>
    <w:p w14:paraId="2E15B5D0" w14:textId="77777777" w:rsidR="000A25F6" w:rsidRPr="00414CAE" w:rsidRDefault="000A25F6" w:rsidP="004356E8">
      <w:pPr>
        <w:jc w:val="both"/>
        <w:rPr>
          <w:rFonts w:ascii="Arial" w:hAnsi="Arial" w:cs="Arial"/>
          <w:sz w:val="24"/>
          <w:szCs w:val="24"/>
        </w:rPr>
      </w:pPr>
    </w:p>
    <w:sectPr w:rsidR="000A25F6" w:rsidRPr="00414CAE" w:rsidSect="00231D18">
      <w:headerReference w:type="default" r:id="rId11"/>
      <w:pgSz w:w="11906" w:h="16838"/>
      <w:pgMar w:top="357" w:right="1700" w:bottom="35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0D457" w14:textId="77777777" w:rsidR="00E97ED0" w:rsidRDefault="00E97ED0" w:rsidP="007C2325">
      <w:r>
        <w:separator/>
      </w:r>
    </w:p>
  </w:endnote>
  <w:endnote w:type="continuationSeparator" w:id="0">
    <w:p w14:paraId="10E7A262" w14:textId="77777777" w:rsidR="00E97ED0" w:rsidRDefault="00E97ED0" w:rsidP="007C2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Wingdings"/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7AB7F" w14:textId="77777777" w:rsidR="00E97ED0" w:rsidRDefault="00E97ED0" w:rsidP="007C2325">
      <w:r>
        <w:separator/>
      </w:r>
    </w:p>
  </w:footnote>
  <w:footnote w:type="continuationSeparator" w:id="0">
    <w:p w14:paraId="521C81A3" w14:textId="77777777" w:rsidR="00E97ED0" w:rsidRDefault="00E97ED0" w:rsidP="007C2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horzAnchor="margin" w:tblpY="1024"/>
      <w:tblW w:w="10260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440"/>
      <w:gridCol w:w="7020"/>
      <w:gridCol w:w="1800"/>
    </w:tblGrid>
    <w:tr w:rsidR="007C2325" w:rsidRPr="00CD5634" w14:paraId="487774C2" w14:textId="77777777" w:rsidTr="00523EC0">
      <w:trPr>
        <w:trHeight w:val="867"/>
      </w:trPr>
      <w:tc>
        <w:tcPr>
          <w:tcW w:w="1440" w:type="dxa"/>
          <w:vAlign w:val="center"/>
        </w:tcPr>
        <w:p w14:paraId="61CA6D2E" w14:textId="77777777" w:rsidR="007C2325" w:rsidRPr="00447703" w:rsidRDefault="00E97ED0" w:rsidP="007C2325">
          <w:pPr>
            <w:jc w:val="center"/>
          </w:pPr>
          <w:r w:rsidRPr="00447703">
            <w:rPr>
              <w:noProof/>
            </w:rPr>
            <w:object w:dxaOrig="890" w:dyaOrig="1000" w14:anchorId="31EE9C0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Immagine che contiene disegnando&#13;&#13;&#13;&#13;&#10;&#13;&#13;&#13;&#13;&#10;Descrizione generata automaticamente" style="width:38pt;height:44pt;mso-width-percent:0;mso-height-percent:0;mso-width-percent:0;mso-height-percent:0" fillcolor="window">
                <v:imagedata r:id="rId1" o:title=""/>
              </v:shape>
              <o:OLEObject Type="Embed" ProgID="MSPhotoEd.3" ShapeID="_x0000_i1025" DrawAspect="Content" ObjectID="_1713163480" r:id="rId2"/>
            </w:object>
          </w:r>
        </w:p>
      </w:tc>
      <w:tc>
        <w:tcPr>
          <w:tcW w:w="7020" w:type="dxa"/>
          <w:tcBorders>
            <w:bottom w:val="single" w:sz="4" w:space="0" w:color="auto"/>
          </w:tcBorders>
          <w:vAlign w:val="center"/>
        </w:tcPr>
        <w:p w14:paraId="2DCB59B9" w14:textId="77777777" w:rsidR="007C2325" w:rsidRPr="00447703" w:rsidRDefault="007C2325" w:rsidP="007C2325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  <w:r w:rsidRPr="00447703">
            <w:rPr>
              <w:rFonts w:ascii="Arial Narrow" w:hAnsi="Arial Narrow"/>
              <w:b/>
              <w:sz w:val="24"/>
              <w:szCs w:val="24"/>
            </w:rPr>
            <w:t>MIUR – ISTITUTO COMPRENSIVO 1 di BOMPORTO-BASTIGLIA (MO)</w:t>
          </w:r>
        </w:p>
        <w:p w14:paraId="6D3DEA24" w14:textId="77777777" w:rsidR="007C2325" w:rsidRPr="00447703" w:rsidRDefault="007C2325" w:rsidP="007C2325">
          <w:pPr>
            <w:jc w:val="center"/>
            <w:rPr>
              <w:rFonts w:ascii="Arial Narrow" w:hAnsi="Arial Narrow"/>
            </w:rPr>
          </w:pPr>
          <w:r w:rsidRPr="00447703">
            <w:rPr>
              <w:rFonts w:ascii="Arial Narrow" w:hAnsi="Arial Narrow"/>
            </w:rPr>
            <w:t xml:space="preserve">Via G. Verdi, 10 </w:t>
          </w:r>
          <w:proofErr w:type="gramStart"/>
          <w:r w:rsidRPr="00447703">
            <w:rPr>
              <w:rFonts w:ascii="Arial Narrow" w:hAnsi="Arial Narrow"/>
            </w:rPr>
            <w:t>–  41030</w:t>
          </w:r>
          <w:proofErr w:type="gramEnd"/>
          <w:r w:rsidRPr="00447703">
            <w:rPr>
              <w:rFonts w:ascii="Arial Narrow" w:hAnsi="Arial Narrow"/>
            </w:rPr>
            <w:t xml:space="preserve"> BOMPORTO</w:t>
          </w:r>
        </w:p>
        <w:p w14:paraId="7B4C6268" w14:textId="77777777" w:rsidR="007C2325" w:rsidRPr="00447703" w:rsidRDefault="007C2325" w:rsidP="007C2325">
          <w:pPr>
            <w:jc w:val="center"/>
            <w:rPr>
              <w:rFonts w:ascii="Arial Narrow" w:hAnsi="Arial Narrow"/>
              <w:lang w:val="fr-FR"/>
            </w:rPr>
          </w:pPr>
          <w:r w:rsidRPr="00447703">
            <w:rPr>
              <w:rFonts w:ascii="Arial Narrow" w:hAnsi="Arial Narrow"/>
              <w:lang w:val="fr-FR"/>
            </w:rPr>
            <w:t>Tel. 059/</w:t>
          </w:r>
          <w:proofErr w:type="gramStart"/>
          <w:r w:rsidRPr="00447703">
            <w:rPr>
              <w:rFonts w:ascii="Arial Narrow" w:hAnsi="Arial Narrow"/>
              <w:lang w:val="fr-FR"/>
            </w:rPr>
            <w:t>909233  Fax</w:t>
          </w:r>
          <w:proofErr w:type="gramEnd"/>
          <w:r w:rsidRPr="00447703">
            <w:rPr>
              <w:rFonts w:ascii="Arial Narrow" w:hAnsi="Arial Narrow"/>
              <w:lang w:val="fr-FR"/>
            </w:rPr>
            <w:t xml:space="preserve"> 059/818198 – CF 94185950360</w:t>
          </w:r>
        </w:p>
        <w:p w14:paraId="3C682F62" w14:textId="77777777" w:rsidR="007C2325" w:rsidRPr="00447703" w:rsidRDefault="00E97ED0" w:rsidP="007C2325">
          <w:pPr>
            <w:jc w:val="center"/>
            <w:rPr>
              <w:rFonts w:ascii="Arial Narrow" w:hAnsi="Arial Narrow"/>
              <w:lang w:val="fr-FR"/>
            </w:rPr>
          </w:pPr>
          <w:r>
            <w:fldChar w:fldCharType="begin"/>
          </w:r>
          <w:r w:rsidRPr="00CD5634">
            <w:rPr>
              <w:lang w:val="fr-FR"/>
            </w:rPr>
            <w:instrText xml:space="preserve"> HYPERLINK "mailto:moic85000n@istruzione.itt" </w:instrText>
          </w:r>
          <w:r>
            <w:fldChar w:fldCharType="separate"/>
          </w:r>
          <w:r w:rsidR="007C2325" w:rsidRPr="00447703">
            <w:rPr>
              <w:rFonts w:ascii="Arial Narrow" w:hAnsi="Arial Narrow"/>
              <w:color w:val="0000FF"/>
              <w:u w:val="single"/>
              <w:lang w:val="fr-FR"/>
            </w:rPr>
            <w:t>moic85000n@istruzione.it</w:t>
          </w:r>
          <w:r>
            <w:rPr>
              <w:rFonts w:ascii="Arial Narrow" w:hAnsi="Arial Narrow"/>
              <w:color w:val="0000FF"/>
              <w:u w:val="single"/>
              <w:lang w:val="fr-FR"/>
            </w:rPr>
            <w:fldChar w:fldCharType="end"/>
          </w:r>
          <w:r w:rsidR="007C2325" w:rsidRPr="00447703">
            <w:rPr>
              <w:rFonts w:ascii="Arial Narrow" w:hAnsi="Arial Narrow"/>
              <w:lang w:val="fr-FR"/>
            </w:rPr>
            <w:t xml:space="preserve">  -   </w:t>
          </w:r>
          <w:r>
            <w:fldChar w:fldCharType="begin"/>
          </w:r>
          <w:r w:rsidRPr="00CD5634">
            <w:rPr>
              <w:lang w:val="fr-FR"/>
            </w:rPr>
            <w:instrText xml:space="preserve"> HYPERLINK "mailto:moic85000n@pec.istruzione.it" </w:instrText>
          </w:r>
          <w:r>
            <w:fldChar w:fldCharType="separate"/>
          </w:r>
          <w:r w:rsidR="007C2325" w:rsidRPr="00447703">
            <w:rPr>
              <w:rFonts w:ascii="Arial Narrow" w:hAnsi="Arial Narrow"/>
              <w:color w:val="0000FF"/>
              <w:u w:val="single"/>
              <w:lang w:val="fr-FR"/>
            </w:rPr>
            <w:t>moic85000n@pec.istruzione.it</w:t>
          </w:r>
          <w:r>
            <w:rPr>
              <w:rFonts w:ascii="Arial Narrow" w:hAnsi="Arial Narrow"/>
              <w:color w:val="0000FF"/>
              <w:u w:val="single"/>
              <w:lang w:val="fr-FR"/>
            </w:rPr>
            <w:fldChar w:fldCharType="end"/>
          </w:r>
          <w:r w:rsidR="007C2325" w:rsidRPr="00447703">
            <w:rPr>
              <w:rFonts w:ascii="Arial Narrow" w:hAnsi="Arial Narrow"/>
              <w:lang w:val="fr-FR"/>
            </w:rPr>
            <w:t xml:space="preserve">  </w:t>
          </w:r>
        </w:p>
        <w:p w14:paraId="03EEA955" w14:textId="77777777" w:rsidR="007C2325" w:rsidRDefault="007C2325" w:rsidP="007C2325">
          <w:pPr>
            <w:jc w:val="center"/>
            <w:rPr>
              <w:rFonts w:ascii="Arial Narrow" w:hAnsi="Arial Narrow"/>
              <w:lang w:val="en-US"/>
            </w:rPr>
          </w:pPr>
          <w:proofErr w:type="spellStart"/>
          <w:r w:rsidRPr="003E077E">
            <w:rPr>
              <w:rFonts w:ascii="Arial Narrow" w:hAnsi="Arial Narrow"/>
              <w:lang w:val="en-US"/>
            </w:rPr>
            <w:t>sito</w:t>
          </w:r>
          <w:proofErr w:type="spellEnd"/>
          <w:r w:rsidRPr="003E077E">
            <w:rPr>
              <w:rFonts w:ascii="Arial Narrow" w:hAnsi="Arial Narrow"/>
              <w:lang w:val="en-US"/>
            </w:rPr>
            <w:t xml:space="preserve"> </w:t>
          </w:r>
          <w:proofErr w:type="gramStart"/>
          <w:r w:rsidRPr="003E077E">
            <w:rPr>
              <w:rFonts w:ascii="Arial Narrow" w:hAnsi="Arial Narrow"/>
              <w:lang w:val="en-US"/>
            </w:rPr>
            <w:t>web :</w:t>
          </w:r>
          <w:proofErr w:type="gramEnd"/>
          <w:r w:rsidRPr="003E077E">
            <w:rPr>
              <w:rFonts w:ascii="Arial Narrow" w:hAnsi="Arial Narrow"/>
              <w:lang w:val="en-US"/>
            </w:rPr>
            <w:t xml:space="preserve"> </w:t>
          </w:r>
          <w:hyperlink r:id="rId3" w:history="1">
            <w:r w:rsidRPr="004C7AC3">
              <w:rPr>
                <w:rStyle w:val="Collegamentoipertestuale"/>
                <w:rFonts w:ascii="Arial Narrow" w:hAnsi="Arial Narrow"/>
                <w:lang w:val="en-US"/>
              </w:rPr>
              <w:t>www.icbomportobastiglia.edu.it</w:t>
            </w:r>
          </w:hyperlink>
        </w:p>
        <w:p w14:paraId="75E2D67A" w14:textId="77777777" w:rsidR="007C2325" w:rsidRPr="003E077E" w:rsidRDefault="007C2325" w:rsidP="007C2325">
          <w:pPr>
            <w:jc w:val="center"/>
            <w:rPr>
              <w:lang w:val="en-US"/>
            </w:rPr>
          </w:pPr>
        </w:p>
      </w:tc>
      <w:tc>
        <w:tcPr>
          <w:tcW w:w="1800" w:type="dxa"/>
        </w:tcPr>
        <w:p w14:paraId="1A4AF3CB" w14:textId="77777777" w:rsidR="007C2325" w:rsidRPr="003E077E" w:rsidRDefault="007C2325" w:rsidP="007C2325">
          <w:pPr>
            <w:jc w:val="center"/>
            <w:rPr>
              <w:lang w:val="en-US"/>
            </w:rPr>
          </w:pPr>
        </w:p>
      </w:tc>
    </w:tr>
  </w:tbl>
  <w:p w14:paraId="29C7114B" w14:textId="77777777" w:rsidR="007C2325" w:rsidRPr="003E077E" w:rsidRDefault="007C2325" w:rsidP="007C2325">
    <w:pPr>
      <w:rPr>
        <w:rFonts w:ascii="Arial" w:hAnsi="Arial" w:cs="Arial"/>
        <w:sz w:val="24"/>
        <w:szCs w:val="24"/>
        <w:lang w:val="en-US"/>
      </w:rPr>
    </w:pPr>
  </w:p>
  <w:p w14:paraId="54EF236A" w14:textId="77777777" w:rsidR="007C2325" w:rsidRPr="003E077E" w:rsidRDefault="007C2325" w:rsidP="007C2325">
    <w:pPr>
      <w:rPr>
        <w:rFonts w:ascii="Arial" w:hAnsi="Arial" w:cs="Arial"/>
        <w:sz w:val="24"/>
        <w:szCs w:val="24"/>
        <w:lang w:val="en-US"/>
      </w:rPr>
    </w:pPr>
  </w:p>
  <w:p w14:paraId="752E8A0C" w14:textId="77777777" w:rsidR="007C2325" w:rsidRPr="003E077E" w:rsidRDefault="007C2325" w:rsidP="007C2325">
    <w:pPr>
      <w:tabs>
        <w:tab w:val="left" w:pos="708"/>
        <w:tab w:val="left" w:pos="1416"/>
        <w:tab w:val="left" w:pos="1927"/>
      </w:tabs>
      <w:rPr>
        <w:rFonts w:ascii="Arial" w:hAnsi="Arial" w:cs="Arial"/>
        <w:sz w:val="24"/>
        <w:szCs w:val="24"/>
        <w:lang w:val="en-US"/>
      </w:rPr>
    </w:pPr>
    <w:r w:rsidRPr="003E077E">
      <w:rPr>
        <w:rFonts w:ascii="Arial" w:hAnsi="Arial" w:cs="Arial"/>
        <w:sz w:val="24"/>
        <w:szCs w:val="24"/>
        <w:lang w:val="en-US"/>
      </w:rPr>
      <w:tab/>
    </w:r>
    <w:r w:rsidRPr="003E077E">
      <w:rPr>
        <w:rFonts w:ascii="Arial" w:hAnsi="Arial" w:cs="Arial"/>
        <w:sz w:val="24"/>
        <w:szCs w:val="24"/>
        <w:lang w:val="en-US"/>
      </w:rPr>
      <w:tab/>
    </w:r>
    <w:r>
      <w:rPr>
        <w:rFonts w:ascii="Arial" w:hAnsi="Arial" w:cs="Arial"/>
        <w:sz w:val="24"/>
        <w:szCs w:val="24"/>
        <w:lang w:val="en-US"/>
      </w:rPr>
      <w:tab/>
    </w:r>
  </w:p>
  <w:p w14:paraId="1572E7D2" w14:textId="77777777" w:rsidR="007C2325" w:rsidRPr="007C2325" w:rsidRDefault="007C2325" w:rsidP="007C2325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9AA7BA3"/>
    <w:multiLevelType w:val="multilevel"/>
    <w:tmpl w:val="EF648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728D4"/>
    <w:multiLevelType w:val="hybridMultilevel"/>
    <w:tmpl w:val="2C6A65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92312"/>
    <w:multiLevelType w:val="hybridMultilevel"/>
    <w:tmpl w:val="5840F796"/>
    <w:lvl w:ilvl="0" w:tplc="0004D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E87A17"/>
    <w:multiLevelType w:val="hybridMultilevel"/>
    <w:tmpl w:val="1E4CBE9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C433DE"/>
    <w:multiLevelType w:val="multilevel"/>
    <w:tmpl w:val="1302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2C4B37"/>
    <w:multiLevelType w:val="hybridMultilevel"/>
    <w:tmpl w:val="7FB6FB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D310C"/>
    <w:multiLevelType w:val="multilevel"/>
    <w:tmpl w:val="D29EB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F21599"/>
    <w:multiLevelType w:val="hybridMultilevel"/>
    <w:tmpl w:val="701A2F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61069"/>
    <w:multiLevelType w:val="multilevel"/>
    <w:tmpl w:val="627A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F279EF"/>
    <w:multiLevelType w:val="multilevel"/>
    <w:tmpl w:val="4316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CB5BA9"/>
    <w:multiLevelType w:val="multilevel"/>
    <w:tmpl w:val="47FA9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D1008A"/>
    <w:multiLevelType w:val="hybridMultilevel"/>
    <w:tmpl w:val="DA8244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2A67FD"/>
    <w:multiLevelType w:val="multilevel"/>
    <w:tmpl w:val="2424D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92BEF"/>
    <w:multiLevelType w:val="multilevel"/>
    <w:tmpl w:val="3566E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A56EDD"/>
    <w:multiLevelType w:val="multilevel"/>
    <w:tmpl w:val="CA560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F57088"/>
    <w:multiLevelType w:val="multilevel"/>
    <w:tmpl w:val="CCC2E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4F56C5"/>
    <w:multiLevelType w:val="hybridMultilevel"/>
    <w:tmpl w:val="685E5C3C"/>
    <w:lvl w:ilvl="0" w:tplc="AE02F3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7C6C80"/>
    <w:multiLevelType w:val="hybridMultilevel"/>
    <w:tmpl w:val="7A605A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C67725"/>
    <w:multiLevelType w:val="multilevel"/>
    <w:tmpl w:val="2AB0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3E2AD2"/>
    <w:multiLevelType w:val="multilevel"/>
    <w:tmpl w:val="DBAA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D77351"/>
    <w:multiLevelType w:val="hybridMultilevel"/>
    <w:tmpl w:val="54F4B0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65742"/>
    <w:multiLevelType w:val="multilevel"/>
    <w:tmpl w:val="83CA6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AAD718B"/>
    <w:multiLevelType w:val="hybridMultilevel"/>
    <w:tmpl w:val="58B4639E"/>
    <w:lvl w:ilvl="0" w:tplc="D14AC0F0">
      <w:start w:val="3"/>
      <w:numFmt w:val="bullet"/>
      <w:lvlText w:val=""/>
      <w:lvlJc w:val="left"/>
      <w:pPr>
        <w:tabs>
          <w:tab w:val="num" w:pos="2880"/>
        </w:tabs>
        <w:ind w:left="2880" w:hanging="612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DD3814"/>
    <w:multiLevelType w:val="hybridMultilevel"/>
    <w:tmpl w:val="CCD0D178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F921BDA"/>
    <w:multiLevelType w:val="multilevel"/>
    <w:tmpl w:val="4AEE1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4E5769"/>
    <w:multiLevelType w:val="multilevel"/>
    <w:tmpl w:val="3AFAD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CE7AB7"/>
    <w:multiLevelType w:val="multilevel"/>
    <w:tmpl w:val="2A94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AD4DCC"/>
    <w:multiLevelType w:val="hybridMultilevel"/>
    <w:tmpl w:val="A6D6DFF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7E00C7"/>
    <w:multiLevelType w:val="hybridMultilevel"/>
    <w:tmpl w:val="D662FF5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6544B3"/>
    <w:multiLevelType w:val="hybridMultilevel"/>
    <w:tmpl w:val="8BBE766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A305D3"/>
    <w:multiLevelType w:val="hybridMultilevel"/>
    <w:tmpl w:val="52B68C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1C3361"/>
    <w:multiLevelType w:val="multilevel"/>
    <w:tmpl w:val="B8F66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2170291">
    <w:abstractNumId w:val="30"/>
  </w:num>
  <w:num w:numId="2" w16cid:durableId="1019551604">
    <w:abstractNumId w:val="29"/>
  </w:num>
  <w:num w:numId="3" w16cid:durableId="1821000168">
    <w:abstractNumId w:val="4"/>
  </w:num>
  <w:num w:numId="4" w16cid:durableId="1079213654">
    <w:abstractNumId w:val="0"/>
  </w:num>
  <w:num w:numId="5" w16cid:durableId="990062048">
    <w:abstractNumId w:val="1"/>
  </w:num>
  <w:num w:numId="6" w16cid:durableId="688484432">
    <w:abstractNumId w:val="24"/>
  </w:num>
  <w:num w:numId="7" w16cid:durableId="2061199073">
    <w:abstractNumId w:val="22"/>
  </w:num>
  <w:num w:numId="8" w16cid:durableId="565845158">
    <w:abstractNumId w:val="19"/>
  </w:num>
  <w:num w:numId="9" w16cid:durableId="156115000">
    <w:abstractNumId w:val="7"/>
  </w:num>
  <w:num w:numId="10" w16cid:durableId="1671176361">
    <w:abstractNumId w:val="32"/>
  </w:num>
  <w:num w:numId="11" w16cid:durableId="1922789639">
    <w:abstractNumId w:val="31"/>
  </w:num>
  <w:num w:numId="12" w16cid:durableId="1296720655">
    <w:abstractNumId w:val="3"/>
  </w:num>
  <w:num w:numId="13" w16cid:durableId="210622759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721156">
    <w:abstractNumId w:val="25"/>
  </w:num>
  <w:num w:numId="15" w16cid:durableId="1762214521">
    <w:abstractNumId w:val="5"/>
  </w:num>
  <w:num w:numId="16" w16cid:durableId="1460803730">
    <w:abstractNumId w:val="15"/>
  </w:num>
  <w:num w:numId="17" w16cid:durableId="588194849">
    <w:abstractNumId w:val="16"/>
  </w:num>
  <w:num w:numId="18" w16cid:durableId="527258610">
    <w:abstractNumId w:val="26"/>
  </w:num>
  <w:num w:numId="19" w16cid:durableId="134757502">
    <w:abstractNumId w:val="8"/>
  </w:num>
  <w:num w:numId="20" w16cid:durableId="741560068">
    <w:abstractNumId w:val="12"/>
  </w:num>
  <w:num w:numId="21" w16cid:durableId="298536105">
    <w:abstractNumId w:val="6"/>
  </w:num>
  <w:num w:numId="22" w16cid:durableId="449057250">
    <w:abstractNumId w:val="27"/>
  </w:num>
  <w:num w:numId="23" w16cid:durableId="112871126">
    <w:abstractNumId w:val="17"/>
  </w:num>
  <w:num w:numId="24" w16cid:durableId="1393045751">
    <w:abstractNumId w:val="28"/>
  </w:num>
  <w:num w:numId="25" w16cid:durableId="1095787755">
    <w:abstractNumId w:val="20"/>
  </w:num>
  <w:num w:numId="26" w16cid:durableId="1602179959">
    <w:abstractNumId w:val="2"/>
  </w:num>
  <w:num w:numId="27" w16cid:durableId="301547722">
    <w:abstractNumId w:val="21"/>
  </w:num>
  <w:num w:numId="28" w16cid:durableId="385690659">
    <w:abstractNumId w:val="11"/>
  </w:num>
  <w:num w:numId="29" w16cid:durableId="873152893">
    <w:abstractNumId w:val="33"/>
  </w:num>
  <w:num w:numId="30" w16cid:durableId="159125980">
    <w:abstractNumId w:val="14"/>
  </w:num>
  <w:num w:numId="31" w16cid:durableId="106512891">
    <w:abstractNumId w:val="10"/>
  </w:num>
  <w:num w:numId="32" w16cid:durableId="18745745">
    <w:abstractNumId w:val="9"/>
  </w:num>
  <w:num w:numId="33" w16cid:durableId="141311408">
    <w:abstractNumId w:val="13"/>
  </w:num>
  <w:num w:numId="34" w16cid:durableId="75821586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BE6"/>
    <w:rsid w:val="000039AC"/>
    <w:rsid w:val="00017BA0"/>
    <w:rsid w:val="0002412E"/>
    <w:rsid w:val="00036188"/>
    <w:rsid w:val="0003792D"/>
    <w:rsid w:val="0004405E"/>
    <w:rsid w:val="00053085"/>
    <w:rsid w:val="00055B2D"/>
    <w:rsid w:val="00066BDA"/>
    <w:rsid w:val="00066F4D"/>
    <w:rsid w:val="0007109A"/>
    <w:rsid w:val="00071E76"/>
    <w:rsid w:val="000813EC"/>
    <w:rsid w:val="00083E2F"/>
    <w:rsid w:val="000A25F6"/>
    <w:rsid w:val="000A5AF2"/>
    <w:rsid w:val="000A6A4E"/>
    <w:rsid w:val="000B1F27"/>
    <w:rsid w:val="000B5148"/>
    <w:rsid w:val="000C10D6"/>
    <w:rsid w:val="000C1718"/>
    <w:rsid w:val="000C1E30"/>
    <w:rsid w:val="000D2527"/>
    <w:rsid w:val="000F60B1"/>
    <w:rsid w:val="001021DE"/>
    <w:rsid w:val="00105D47"/>
    <w:rsid w:val="00106841"/>
    <w:rsid w:val="00122EBC"/>
    <w:rsid w:val="001262E6"/>
    <w:rsid w:val="00126904"/>
    <w:rsid w:val="00134FBF"/>
    <w:rsid w:val="00136E44"/>
    <w:rsid w:val="001402AE"/>
    <w:rsid w:val="00144108"/>
    <w:rsid w:val="00145CE5"/>
    <w:rsid w:val="0015111C"/>
    <w:rsid w:val="0015125B"/>
    <w:rsid w:val="001642DF"/>
    <w:rsid w:val="00173068"/>
    <w:rsid w:val="00175BFE"/>
    <w:rsid w:val="00180D50"/>
    <w:rsid w:val="00185AAB"/>
    <w:rsid w:val="00190EA7"/>
    <w:rsid w:val="001938C7"/>
    <w:rsid w:val="00195CF9"/>
    <w:rsid w:val="001A629E"/>
    <w:rsid w:val="001A660C"/>
    <w:rsid w:val="001B2BB0"/>
    <w:rsid w:val="001C7703"/>
    <w:rsid w:val="001D3925"/>
    <w:rsid w:val="001D6B71"/>
    <w:rsid w:val="001E19F1"/>
    <w:rsid w:val="001E38C0"/>
    <w:rsid w:val="001E5A07"/>
    <w:rsid w:val="001F487D"/>
    <w:rsid w:val="00210946"/>
    <w:rsid w:val="002117B0"/>
    <w:rsid w:val="0023176D"/>
    <w:rsid w:val="00231D18"/>
    <w:rsid w:val="00243C89"/>
    <w:rsid w:val="00250CEF"/>
    <w:rsid w:val="00264608"/>
    <w:rsid w:val="00270D70"/>
    <w:rsid w:val="002842F7"/>
    <w:rsid w:val="00293A0B"/>
    <w:rsid w:val="002967B4"/>
    <w:rsid w:val="002A0258"/>
    <w:rsid w:val="002A42B7"/>
    <w:rsid w:val="002A5582"/>
    <w:rsid w:val="002C2315"/>
    <w:rsid w:val="002C4F48"/>
    <w:rsid w:val="002D3B7B"/>
    <w:rsid w:val="002D629A"/>
    <w:rsid w:val="002D649D"/>
    <w:rsid w:val="002E2785"/>
    <w:rsid w:val="002E376E"/>
    <w:rsid w:val="0030399F"/>
    <w:rsid w:val="00312699"/>
    <w:rsid w:val="00314C46"/>
    <w:rsid w:val="00320D3A"/>
    <w:rsid w:val="003351C1"/>
    <w:rsid w:val="00346C5C"/>
    <w:rsid w:val="00346EF5"/>
    <w:rsid w:val="0036022A"/>
    <w:rsid w:val="0037095F"/>
    <w:rsid w:val="003A3449"/>
    <w:rsid w:val="003A4547"/>
    <w:rsid w:val="003C7FB2"/>
    <w:rsid w:val="003D0C85"/>
    <w:rsid w:val="003E077E"/>
    <w:rsid w:val="003E1676"/>
    <w:rsid w:val="003E551C"/>
    <w:rsid w:val="003E6298"/>
    <w:rsid w:val="003F00DA"/>
    <w:rsid w:val="003F0214"/>
    <w:rsid w:val="003F04F1"/>
    <w:rsid w:val="003F6AB5"/>
    <w:rsid w:val="003F77CE"/>
    <w:rsid w:val="00414CAE"/>
    <w:rsid w:val="00415B88"/>
    <w:rsid w:val="0042184F"/>
    <w:rsid w:val="00422AB1"/>
    <w:rsid w:val="004247D2"/>
    <w:rsid w:val="00424AFF"/>
    <w:rsid w:val="0043072C"/>
    <w:rsid w:val="00434C07"/>
    <w:rsid w:val="004356E8"/>
    <w:rsid w:val="00440368"/>
    <w:rsid w:val="004659B2"/>
    <w:rsid w:val="0046753F"/>
    <w:rsid w:val="0049022A"/>
    <w:rsid w:val="004957CE"/>
    <w:rsid w:val="004A08ED"/>
    <w:rsid w:val="004A210A"/>
    <w:rsid w:val="004A3071"/>
    <w:rsid w:val="004B0902"/>
    <w:rsid w:val="004B0B2A"/>
    <w:rsid w:val="004B6F91"/>
    <w:rsid w:val="004C55A8"/>
    <w:rsid w:val="004C6157"/>
    <w:rsid w:val="004D39F6"/>
    <w:rsid w:val="004E1097"/>
    <w:rsid w:val="004E538D"/>
    <w:rsid w:val="004E6A0E"/>
    <w:rsid w:val="00503D20"/>
    <w:rsid w:val="00521572"/>
    <w:rsid w:val="00524487"/>
    <w:rsid w:val="00525C8F"/>
    <w:rsid w:val="00541477"/>
    <w:rsid w:val="00561B1E"/>
    <w:rsid w:val="00563D3F"/>
    <w:rsid w:val="0056745D"/>
    <w:rsid w:val="005748FD"/>
    <w:rsid w:val="00577C59"/>
    <w:rsid w:val="005818E6"/>
    <w:rsid w:val="005956BC"/>
    <w:rsid w:val="005A0177"/>
    <w:rsid w:val="005B5059"/>
    <w:rsid w:val="005B6937"/>
    <w:rsid w:val="005C4777"/>
    <w:rsid w:val="005C5488"/>
    <w:rsid w:val="005D1B81"/>
    <w:rsid w:val="005E2E79"/>
    <w:rsid w:val="005E6F0A"/>
    <w:rsid w:val="005F713B"/>
    <w:rsid w:val="006006BD"/>
    <w:rsid w:val="00600BC9"/>
    <w:rsid w:val="00615321"/>
    <w:rsid w:val="00625459"/>
    <w:rsid w:val="00631630"/>
    <w:rsid w:val="006476A9"/>
    <w:rsid w:val="00653B87"/>
    <w:rsid w:val="00663275"/>
    <w:rsid w:val="006708BD"/>
    <w:rsid w:val="0067731B"/>
    <w:rsid w:val="00681171"/>
    <w:rsid w:val="0069245E"/>
    <w:rsid w:val="006B35FA"/>
    <w:rsid w:val="006D3E3F"/>
    <w:rsid w:val="007257ED"/>
    <w:rsid w:val="00726D67"/>
    <w:rsid w:val="00730956"/>
    <w:rsid w:val="0073780F"/>
    <w:rsid w:val="0073788C"/>
    <w:rsid w:val="00757740"/>
    <w:rsid w:val="00757A2D"/>
    <w:rsid w:val="007665A2"/>
    <w:rsid w:val="00771D96"/>
    <w:rsid w:val="00774490"/>
    <w:rsid w:val="0078227D"/>
    <w:rsid w:val="00785427"/>
    <w:rsid w:val="00786E6F"/>
    <w:rsid w:val="00791C14"/>
    <w:rsid w:val="007A51B3"/>
    <w:rsid w:val="007A69E6"/>
    <w:rsid w:val="007A7377"/>
    <w:rsid w:val="007B2307"/>
    <w:rsid w:val="007C2325"/>
    <w:rsid w:val="007D0469"/>
    <w:rsid w:val="007D3308"/>
    <w:rsid w:val="007D4F6E"/>
    <w:rsid w:val="007E6366"/>
    <w:rsid w:val="008064C0"/>
    <w:rsid w:val="008244EE"/>
    <w:rsid w:val="00824747"/>
    <w:rsid w:val="00836ACA"/>
    <w:rsid w:val="00851F88"/>
    <w:rsid w:val="00873872"/>
    <w:rsid w:val="00875864"/>
    <w:rsid w:val="00880F24"/>
    <w:rsid w:val="008917D7"/>
    <w:rsid w:val="008A0284"/>
    <w:rsid w:val="008C3699"/>
    <w:rsid w:val="008D2A27"/>
    <w:rsid w:val="008E1A15"/>
    <w:rsid w:val="008E4885"/>
    <w:rsid w:val="008F5248"/>
    <w:rsid w:val="00901CA3"/>
    <w:rsid w:val="009039F0"/>
    <w:rsid w:val="00903F8C"/>
    <w:rsid w:val="009143B1"/>
    <w:rsid w:val="00921520"/>
    <w:rsid w:val="00924EAC"/>
    <w:rsid w:val="00926562"/>
    <w:rsid w:val="009317FA"/>
    <w:rsid w:val="0093455F"/>
    <w:rsid w:val="00957D37"/>
    <w:rsid w:val="00964002"/>
    <w:rsid w:val="0097729E"/>
    <w:rsid w:val="009915CE"/>
    <w:rsid w:val="00994858"/>
    <w:rsid w:val="009A3636"/>
    <w:rsid w:val="009B1D09"/>
    <w:rsid w:val="009B738B"/>
    <w:rsid w:val="009B75C9"/>
    <w:rsid w:val="009C2323"/>
    <w:rsid w:val="009C4562"/>
    <w:rsid w:val="009C5075"/>
    <w:rsid w:val="009D3224"/>
    <w:rsid w:val="009E4440"/>
    <w:rsid w:val="009E685B"/>
    <w:rsid w:val="009E72C2"/>
    <w:rsid w:val="009F417C"/>
    <w:rsid w:val="009F5C0D"/>
    <w:rsid w:val="00A0476F"/>
    <w:rsid w:val="00A15BE6"/>
    <w:rsid w:val="00A16D64"/>
    <w:rsid w:val="00A21D7D"/>
    <w:rsid w:val="00A23CC9"/>
    <w:rsid w:val="00A27F97"/>
    <w:rsid w:val="00A316B3"/>
    <w:rsid w:val="00A5310B"/>
    <w:rsid w:val="00A65673"/>
    <w:rsid w:val="00A66D00"/>
    <w:rsid w:val="00A6743D"/>
    <w:rsid w:val="00A710D8"/>
    <w:rsid w:val="00A84C6B"/>
    <w:rsid w:val="00A902C9"/>
    <w:rsid w:val="00AA3E79"/>
    <w:rsid w:val="00AA46E8"/>
    <w:rsid w:val="00AA7927"/>
    <w:rsid w:val="00AB00EF"/>
    <w:rsid w:val="00AB4E73"/>
    <w:rsid w:val="00AC0457"/>
    <w:rsid w:val="00AC3E48"/>
    <w:rsid w:val="00AD21FF"/>
    <w:rsid w:val="00AD3010"/>
    <w:rsid w:val="00AD42BE"/>
    <w:rsid w:val="00AD4453"/>
    <w:rsid w:val="00AF009D"/>
    <w:rsid w:val="00AF7827"/>
    <w:rsid w:val="00B01B81"/>
    <w:rsid w:val="00B0469B"/>
    <w:rsid w:val="00B04A76"/>
    <w:rsid w:val="00B05142"/>
    <w:rsid w:val="00B125FC"/>
    <w:rsid w:val="00B13522"/>
    <w:rsid w:val="00B258DD"/>
    <w:rsid w:val="00B4386D"/>
    <w:rsid w:val="00B459CC"/>
    <w:rsid w:val="00B45E1B"/>
    <w:rsid w:val="00B47795"/>
    <w:rsid w:val="00B528E7"/>
    <w:rsid w:val="00B65284"/>
    <w:rsid w:val="00B81DAF"/>
    <w:rsid w:val="00BA3D57"/>
    <w:rsid w:val="00BA7AF8"/>
    <w:rsid w:val="00BC0E8A"/>
    <w:rsid w:val="00BD24B0"/>
    <w:rsid w:val="00BF32B6"/>
    <w:rsid w:val="00BF570C"/>
    <w:rsid w:val="00BF6366"/>
    <w:rsid w:val="00C12CA9"/>
    <w:rsid w:val="00C15F39"/>
    <w:rsid w:val="00C51E43"/>
    <w:rsid w:val="00C52E79"/>
    <w:rsid w:val="00C7552D"/>
    <w:rsid w:val="00C80603"/>
    <w:rsid w:val="00C86967"/>
    <w:rsid w:val="00C9732D"/>
    <w:rsid w:val="00CA4E61"/>
    <w:rsid w:val="00CB547C"/>
    <w:rsid w:val="00CB5816"/>
    <w:rsid w:val="00CC30D7"/>
    <w:rsid w:val="00CC3BB2"/>
    <w:rsid w:val="00CC697F"/>
    <w:rsid w:val="00CD3CF3"/>
    <w:rsid w:val="00CD5634"/>
    <w:rsid w:val="00CD7D29"/>
    <w:rsid w:val="00CE0662"/>
    <w:rsid w:val="00CE152D"/>
    <w:rsid w:val="00CE51E1"/>
    <w:rsid w:val="00CF7AAC"/>
    <w:rsid w:val="00D0334E"/>
    <w:rsid w:val="00D0747F"/>
    <w:rsid w:val="00D12E63"/>
    <w:rsid w:val="00D14153"/>
    <w:rsid w:val="00D1431C"/>
    <w:rsid w:val="00D17817"/>
    <w:rsid w:val="00D24CA1"/>
    <w:rsid w:val="00D3090B"/>
    <w:rsid w:val="00D5485A"/>
    <w:rsid w:val="00D57ADC"/>
    <w:rsid w:val="00D623C7"/>
    <w:rsid w:val="00D81BC6"/>
    <w:rsid w:val="00D87307"/>
    <w:rsid w:val="00DA2987"/>
    <w:rsid w:val="00DA3407"/>
    <w:rsid w:val="00DB2C55"/>
    <w:rsid w:val="00DC2131"/>
    <w:rsid w:val="00DC654E"/>
    <w:rsid w:val="00DD589B"/>
    <w:rsid w:val="00DF4058"/>
    <w:rsid w:val="00DF4263"/>
    <w:rsid w:val="00DF5C80"/>
    <w:rsid w:val="00E064CC"/>
    <w:rsid w:val="00E068CD"/>
    <w:rsid w:val="00E102BE"/>
    <w:rsid w:val="00E14634"/>
    <w:rsid w:val="00E249D3"/>
    <w:rsid w:val="00E31195"/>
    <w:rsid w:val="00E473A4"/>
    <w:rsid w:val="00E57D01"/>
    <w:rsid w:val="00E61C37"/>
    <w:rsid w:val="00E63828"/>
    <w:rsid w:val="00E70AEB"/>
    <w:rsid w:val="00E84915"/>
    <w:rsid w:val="00E921D5"/>
    <w:rsid w:val="00E923FE"/>
    <w:rsid w:val="00E93C79"/>
    <w:rsid w:val="00E97ED0"/>
    <w:rsid w:val="00EA3C9D"/>
    <w:rsid w:val="00EA3F13"/>
    <w:rsid w:val="00EB06F9"/>
    <w:rsid w:val="00EB1BBA"/>
    <w:rsid w:val="00EC39DA"/>
    <w:rsid w:val="00EC68AF"/>
    <w:rsid w:val="00ED47BD"/>
    <w:rsid w:val="00F04560"/>
    <w:rsid w:val="00F11142"/>
    <w:rsid w:val="00F200C5"/>
    <w:rsid w:val="00F54512"/>
    <w:rsid w:val="00F601AC"/>
    <w:rsid w:val="00F61322"/>
    <w:rsid w:val="00F82BBD"/>
    <w:rsid w:val="00F8470A"/>
    <w:rsid w:val="00F902F8"/>
    <w:rsid w:val="00FA2B8F"/>
    <w:rsid w:val="00FA36FF"/>
    <w:rsid w:val="00FA3DFC"/>
    <w:rsid w:val="00FB3F2B"/>
    <w:rsid w:val="00FB3F63"/>
    <w:rsid w:val="00FC0433"/>
    <w:rsid w:val="00FC5160"/>
    <w:rsid w:val="00FD0929"/>
    <w:rsid w:val="00FD0B2A"/>
    <w:rsid w:val="00FE5DCB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CC0950"/>
  <w15:chartTrackingRefBased/>
  <w15:docId w15:val="{2D086AB1-64DB-6242-B089-D6AD13BF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uiPriority="9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40368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qFormat/>
    <w:rsid w:val="005C4777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5C4777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qFormat/>
    <w:rsid w:val="00FC0433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FC0433"/>
    <w:pPr>
      <w:keepNext/>
      <w:overflowPunct/>
      <w:autoSpaceDE/>
      <w:autoSpaceDN/>
      <w:adjustRightInd/>
      <w:spacing w:before="240" w:after="60"/>
      <w:textAlignment w:val="auto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qFormat/>
    <w:rsid w:val="00D0334E"/>
    <w:pPr>
      <w:spacing w:before="240" w:after="60"/>
      <w:outlineLvl w:val="5"/>
    </w:pPr>
    <w:rPr>
      <w:b/>
      <w:bCs/>
      <w:sz w:val="22"/>
      <w:szCs w:val="22"/>
    </w:rPr>
  </w:style>
  <w:style w:type="paragraph" w:styleId="Titolo8">
    <w:name w:val="heading 8"/>
    <w:basedOn w:val="Normale"/>
    <w:next w:val="Normale"/>
    <w:qFormat/>
    <w:rsid w:val="00D0334E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sid w:val="003F77CE"/>
    <w:rPr>
      <w:i/>
      <w:iCs/>
    </w:rPr>
  </w:style>
  <w:style w:type="table" w:styleId="Grigliatabella">
    <w:name w:val="Table Grid"/>
    <w:basedOn w:val="Tabellanormale"/>
    <w:rsid w:val="00924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440368"/>
    <w:rPr>
      <w:color w:val="0000FF"/>
      <w:sz w:val="20"/>
      <w:u w:val="single"/>
    </w:rPr>
  </w:style>
  <w:style w:type="paragraph" w:styleId="Testofumetto">
    <w:name w:val="Balloon Text"/>
    <w:basedOn w:val="Normale"/>
    <w:semiHidden/>
    <w:rsid w:val="00D12E63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rsid w:val="005C477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eta">
    <w:name w:val="meta"/>
    <w:basedOn w:val="Normale"/>
    <w:rsid w:val="005C477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Corpotesto">
    <w:name w:val="Body Text"/>
    <w:basedOn w:val="Normale"/>
    <w:rsid w:val="00E921D5"/>
    <w:pPr>
      <w:overflowPunct/>
      <w:autoSpaceDE/>
      <w:autoSpaceDN/>
      <w:adjustRightInd/>
      <w:textAlignment w:val="auto"/>
    </w:pPr>
    <w:rPr>
      <w:rFonts w:ascii="Arial Narrow" w:hAnsi="Arial Narrow"/>
      <w:spacing w:val="20"/>
    </w:rPr>
  </w:style>
  <w:style w:type="paragraph" w:styleId="Titolo">
    <w:name w:val="Title"/>
    <w:basedOn w:val="Normale"/>
    <w:qFormat/>
    <w:rsid w:val="00D0334E"/>
    <w:pPr>
      <w:overflowPunct/>
      <w:autoSpaceDE/>
      <w:autoSpaceDN/>
      <w:adjustRightInd/>
      <w:jc w:val="center"/>
      <w:textAlignment w:val="auto"/>
    </w:pPr>
    <w:rPr>
      <w:b/>
      <w:sz w:val="18"/>
    </w:rPr>
  </w:style>
  <w:style w:type="paragraph" w:customStyle="1" w:styleId="WW-Standard">
    <w:name w:val="WW-Standard"/>
    <w:rsid w:val="00D0334E"/>
    <w:pPr>
      <w:widowControl w:val="0"/>
      <w:suppressAutoHyphens/>
      <w:textAlignment w:val="baseline"/>
    </w:pPr>
    <w:rPr>
      <w:rFonts w:eastAsia="Arial Unicode MS" w:cs="Tahoma"/>
      <w:kern w:val="1"/>
      <w:sz w:val="24"/>
      <w:szCs w:val="24"/>
      <w:lang w:eastAsia="ar-SA"/>
    </w:rPr>
  </w:style>
  <w:style w:type="character" w:customStyle="1" w:styleId="editorevidenza1">
    <w:name w:val="editorevidenza1"/>
    <w:rsid w:val="00774490"/>
    <w:rPr>
      <w:rFonts w:cs="Times New Roman"/>
      <w:b/>
      <w:bCs/>
      <w:color w:val="006600"/>
      <w:sz w:val="20"/>
      <w:szCs w:val="20"/>
    </w:rPr>
  </w:style>
  <w:style w:type="paragraph" w:styleId="Rientrocorpodeltesto2">
    <w:name w:val="Body Text Indent 2"/>
    <w:basedOn w:val="Normale"/>
    <w:rsid w:val="00FC0433"/>
    <w:pPr>
      <w:spacing w:after="120" w:line="480" w:lineRule="auto"/>
      <w:ind w:left="283"/>
    </w:pPr>
  </w:style>
  <w:style w:type="character" w:customStyle="1" w:styleId="ho">
    <w:name w:val="ho"/>
    <w:basedOn w:val="Carpredefinitoparagrafo"/>
    <w:rsid w:val="0007109A"/>
  </w:style>
  <w:style w:type="character" w:customStyle="1" w:styleId="gd">
    <w:name w:val="gd"/>
    <w:basedOn w:val="Carpredefinitoparagrafo"/>
    <w:rsid w:val="0007109A"/>
  </w:style>
  <w:style w:type="character" w:customStyle="1" w:styleId="g3">
    <w:name w:val="g3"/>
    <w:basedOn w:val="Carpredefinitoparagrafo"/>
    <w:rsid w:val="0007109A"/>
  </w:style>
  <w:style w:type="character" w:customStyle="1" w:styleId="hb">
    <w:name w:val="hb"/>
    <w:basedOn w:val="Carpredefinitoparagrafo"/>
    <w:rsid w:val="0007109A"/>
  </w:style>
  <w:style w:type="character" w:customStyle="1" w:styleId="g2">
    <w:name w:val="g2"/>
    <w:basedOn w:val="Carpredefinitoparagrafo"/>
    <w:rsid w:val="0007109A"/>
  </w:style>
  <w:style w:type="character" w:customStyle="1" w:styleId="azo">
    <w:name w:val="azo"/>
    <w:basedOn w:val="Carpredefinitoparagrafo"/>
    <w:rsid w:val="0007109A"/>
  </w:style>
  <w:style w:type="character" w:customStyle="1" w:styleId="a3i">
    <w:name w:val="a3i"/>
    <w:basedOn w:val="Carpredefinitoparagrafo"/>
    <w:rsid w:val="0007109A"/>
  </w:style>
  <w:style w:type="character" w:styleId="Enfasigrassetto">
    <w:name w:val="Strong"/>
    <w:uiPriority w:val="22"/>
    <w:qFormat/>
    <w:rsid w:val="0073788C"/>
    <w:rPr>
      <w:b/>
      <w:bCs/>
    </w:rPr>
  </w:style>
  <w:style w:type="paragraph" w:styleId="PreformattatoHTML">
    <w:name w:val="HTML Preformatted"/>
    <w:basedOn w:val="Normale"/>
    <w:rsid w:val="001E38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go">
    <w:name w:val="go"/>
    <w:basedOn w:val="Carpredefinitoparagrafo"/>
    <w:rsid w:val="00A23CC9"/>
  </w:style>
  <w:style w:type="character" w:customStyle="1" w:styleId="im">
    <w:name w:val="im"/>
    <w:basedOn w:val="Carpredefinitoparagrafo"/>
    <w:rsid w:val="00A23CC9"/>
  </w:style>
  <w:style w:type="character" w:styleId="MacchinadascrivereHTML">
    <w:name w:val="HTML Typewriter"/>
    <w:rsid w:val="00185AAB"/>
    <w:rPr>
      <w:rFonts w:ascii="Courier New" w:eastAsia="Times New Roman" w:hAnsi="Courier New" w:cs="Courier New"/>
      <w:sz w:val="20"/>
      <w:szCs w:val="20"/>
    </w:rPr>
  </w:style>
  <w:style w:type="character" w:customStyle="1" w:styleId="ams">
    <w:name w:val="ams"/>
    <w:basedOn w:val="Carpredefinitoparagrafo"/>
    <w:rsid w:val="00E249D3"/>
  </w:style>
  <w:style w:type="character" w:customStyle="1" w:styleId="amsamt">
    <w:name w:val="ams amt"/>
    <w:basedOn w:val="Carpredefinitoparagrafo"/>
    <w:rsid w:val="00E249D3"/>
  </w:style>
  <w:style w:type="character" w:customStyle="1" w:styleId="l3">
    <w:name w:val="l3"/>
    <w:basedOn w:val="Carpredefinitoparagrafo"/>
    <w:rsid w:val="00E249D3"/>
  </w:style>
  <w:style w:type="character" w:customStyle="1" w:styleId="l8ou">
    <w:name w:val="l8 ou"/>
    <w:basedOn w:val="Carpredefinitoparagrafo"/>
    <w:rsid w:val="00E249D3"/>
  </w:style>
  <w:style w:type="character" w:customStyle="1" w:styleId="j-j5-ji">
    <w:name w:val="j-j5-ji"/>
    <w:basedOn w:val="Carpredefinitoparagrafo"/>
    <w:rsid w:val="00AF009D"/>
  </w:style>
  <w:style w:type="paragraph" w:styleId="Iniziomodulo-z">
    <w:name w:val="HTML Top of Form"/>
    <w:basedOn w:val="Normale"/>
    <w:next w:val="Normale"/>
    <w:hidden/>
    <w:rsid w:val="000813EC"/>
    <w:pPr>
      <w:pBdr>
        <w:bottom w:val="single" w:sz="6" w:space="1" w:color="auto"/>
      </w:pBdr>
      <w:overflowPunct/>
      <w:autoSpaceDE/>
      <w:autoSpaceDN/>
      <w:adjustRightInd/>
      <w:jc w:val="center"/>
      <w:textAlignment w:val="auto"/>
    </w:pPr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hidden/>
    <w:rsid w:val="000813EC"/>
    <w:pPr>
      <w:pBdr>
        <w:top w:val="single" w:sz="6" w:space="1" w:color="auto"/>
      </w:pBdr>
      <w:overflowPunct/>
      <w:autoSpaceDE/>
      <w:autoSpaceDN/>
      <w:adjustRightInd/>
      <w:jc w:val="center"/>
      <w:textAlignment w:val="auto"/>
    </w:pPr>
    <w:rPr>
      <w:rFonts w:ascii="Arial" w:hAnsi="Arial" w:cs="Arial"/>
      <w:vanish/>
      <w:sz w:val="16"/>
      <w:szCs w:val="16"/>
    </w:rPr>
  </w:style>
  <w:style w:type="character" w:customStyle="1" w:styleId="az1">
    <w:name w:val="az1"/>
    <w:basedOn w:val="Carpredefinitoparagrafo"/>
    <w:rsid w:val="000813EC"/>
  </w:style>
  <w:style w:type="character" w:customStyle="1" w:styleId="vu">
    <w:name w:val="vu"/>
    <w:basedOn w:val="Carpredefinitoparagrafo"/>
    <w:rsid w:val="000813EC"/>
  </w:style>
  <w:style w:type="character" w:customStyle="1" w:styleId="adl">
    <w:name w:val="adl"/>
    <w:basedOn w:val="Carpredefinitoparagrafo"/>
    <w:rsid w:val="000813EC"/>
  </w:style>
  <w:style w:type="character" w:customStyle="1" w:styleId="e">
    <w:name w:val="e"/>
    <w:basedOn w:val="Carpredefinitoparagrafo"/>
    <w:rsid w:val="000813EC"/>
  </w:style>
  <w:style w:type="paragraph" w:customStyle="1" w:styleId="author">
    <w:name w:val="author"/>
    <w:basedOn w:val="Normale"/>
    <w:rsid w:val="00136E4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CitazioneHTML">
    <w:name w:val="HTML Cite"/>
    <w:rsid w:val="00136E44"/>
    <w:rPr>
      <w:i/>
      <w:iCs/>
    </w:rPr>
  </w:style>
  <w:style w:type="character" w:customStyle="1" w:styleId="ykrj7b">
    <w:name w:val="ykrj7b"/>
    <w:basedOn w:val="Carpredefinitoparagrafo"/>
    <w:rsid w:val="00AC0457"/>
  </w:style>
  <w:style w:type="character" w:customStyle="1" w:styleId="g8gnxbh8ou">
    <w:name w:val="g8gnxb h8 ou"/>
    <w:basedOn w:val="Carpredefinitoparagrafo"/>
    <w:rsid w:val="00AC0457"/>
  </w:style>
  <w:style w:type="paragraph" w:customStyle="1" w:styleId="italicdarkgraygrayborderbottompaddingbottom1em">
    <w:name w:val="italic darkgray grayborderbottom paddingbottom1em"/>
    <w:basedOn w:val="Normale"/>
    <w:rsid w:val="00EB06F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italic">
    <w:name w:val="italic"/>
    <w:basedOn w:val="Normale"/>
    <w:rsid w:val="00EB06F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fsize10">
    <w:name w:val="fsize10"/>
    <w:basedOn w:val="Normale"/>
    <w:rsid w:val="00EB06F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solistparagraph0">
    <w:name w:val="msolistparagraph"/>
    <w:basedOn w:val="Normale"/>
    <w:rsid w:val="00FE5DC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solistparagraphcxsplast">
    <w:name w:val="msolistparagraphcxsplast"/>
    <w:basedOn w:val="Normale"/>
    <w:rsid w:val="00FE5DC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title2">
    <w:name w:val="title2"/>
    <w:basedOn w:val="Carpredefinitoparagrafo"/>
    <w:rsid w:val="00055B2D"/>
  </w:style>
  <w:style w:type="character" w:customStyle="1" w:styleId="postdate">
    <w:name w:val="postdate"/>
    <w:basedOn w:val="Carpredefinitoparagrafo"/>
    <w:rsid w:val="009E72C2"/>
  </w:style>
  <w:style w:type="character" w:customStyle="1" w:styleId="postcat">
    <w:name w:val="postcat"/>
    <w:basedOn w:val="Carpredefinitoparagrafo"/>
    <w:rsid w:val="009E72C2"/>
  </w:style>
  <w:style w:type="paragraph" w:styleId="Pidipagina">
    <w:name w:val="footer"/>
    <w:basedOn w:val="Normale"/>
    <w:link w:val="PidipaginaCarattere"/>
    <w:rsid w:val="00CA4E61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hAnsi="Calibri"/>
      <w:sz w:val="24"/>
      <w:szCs w:val="24"/>
    </w:rPr>
  </w:style>
  <w:style w:type="character" w:customStyle="1" w:styleId="PidipaginaCarattere">
    <w:name w:val="Piè di pagina Carattere"/>
    <w:link w:val="Pidipagina"/>
    <w:locked/>
    <w:rsid w:val="00CA4E61"/>
    <w:rPr>
      <w:rFonts w:ascii="Calibri" w:hAnsi="Calibri"/>
      <w:sz w:val="24"/>
      <w:szCs w:val="24"/>
      <w:lang w:val="it-IT" w:eastAsia="it-IT" w:bidi="ar-SA"/>
    </w:rPr>
  </w:style>
  <w:style w:type="character" w:styleId="Menzionenonrisolta">
    <w:name w:val="Unresolved Mention"/>
    <w:uiPriority w:val="99"/>
    <w:semiHidden/>
    <w:unhideWhenUsed/>
    <w:rsid w:val="003E077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rsid w:val="007C23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C2325"/>
  </w:style>
  <w:style w:type="character" w:customStyle="1" w:styleId="Titolo2Carattere">
    <w:name w:val="Titolo 2 Carattere"/>
    <w:basedOn w:val="Carpredefinitoparagrafo"/>
    <w:link w:val="Titolo2"/>
    <w:uiPriority w:val="9"/>
    <w:rsid w:val="00A15BE6"/>
    <w:rPr>
      <w:b/>
      <w:bCs/>
      <w:sz w:val="36"/>
      <w:szCs w:val="3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15BE6"/>
    <w:rPr>
      <w:b/>
      <w:bCs/>
      <w:sz w:val="28"/>
      <w:szCs w:val="28"/>
    </w:rPr>
  </w:style>
  <w:style w:type="character" w:customStyle="1" w:styleId="far">
    <w:name w:val="far"/>
    <w:basedOn w:val="Carpredefinitoparagrafo"/>
    <w:rsid w:val="00A15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1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1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0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07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4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14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62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6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24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0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2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811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29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046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28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99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87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717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989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432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514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7730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8911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2434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488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1707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9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38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62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67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67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017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394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805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238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0082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040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1817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6662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5014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69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7076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0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3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3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7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5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9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8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0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0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0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1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97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93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8471">
                                  <w:blockQuote w:val="1"/>
                                  <w:marLeft w:val="9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8" w:space="6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509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5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20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1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02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60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0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84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05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27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88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02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9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7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43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0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9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5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1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42367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4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1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0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26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7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7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9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1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0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47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384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55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3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5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7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5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8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8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4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72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63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628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304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366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379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71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62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0025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597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682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842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84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357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316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0793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366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0251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24496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904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8439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384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357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73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86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33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04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581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8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82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68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62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744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43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47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2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95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3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74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1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00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45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35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639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534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3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9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4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9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55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59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95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09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04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87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9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929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299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14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244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6314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126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29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083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3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818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397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28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98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641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929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345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510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8340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5386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4890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048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559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8093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04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2410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4019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6119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1042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1084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7391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9809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315728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79670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28701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75418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4000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026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3636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943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1868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568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74679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42779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15199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3424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16389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29756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615184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32813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4516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03661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88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6729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4612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6510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5188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9952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0462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696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99077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69418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31986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329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91466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81302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30245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66272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47316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42037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8537143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86444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80306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382195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933209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8068974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8901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54673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11976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6438921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700136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52297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9599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80846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3882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68660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353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060604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202708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8465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313499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062214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29326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852340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401590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25673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264179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7674579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67808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947937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3491406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396420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488409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611629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5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5374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  <w:divsChild>
            <w:div w:id="163965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101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2143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2472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2972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3408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3721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  <w:divsChild>
            <w:div w:id="179366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3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4472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4857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4904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5273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52933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5392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5906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61606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6378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6851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8544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8664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8903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9101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9461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9489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9569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9609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0255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0585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0722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1398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1457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1850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2039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2415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3270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  <w:divsChild>
            <w:div w:id="1114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0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4273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4872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5094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5616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  <w:divsChild>
            <w:div w:id="82748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56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5920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6057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6716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  <w:divsChild>
            <w:div w:id="189361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7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7091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7303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7446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7448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7618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8278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8561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8619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9028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197671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2004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20219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20440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  <w:divsChild>
            <w:div w:id="178261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  <w:div w:id="211586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8" w:space="0" w:color="808080"/>
            <w:right w:val="none" w:sz="0" w:space="0" w:color="auto"/>
          </w:divBdr>
        </w:div>
      </w:divsChild>
    </w:div>
    <w:div w:id="9223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3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6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9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842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8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67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29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0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8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7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5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12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4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3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4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4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16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30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09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64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35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06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44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54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522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83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16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493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146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78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36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653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958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02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529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88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852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77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670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778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46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248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16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002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60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34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170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3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974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50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50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01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55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33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43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71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83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125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963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724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98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244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078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65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30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57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65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78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41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257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60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674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26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29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28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706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30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99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344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82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86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07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172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87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3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1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45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57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50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61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291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73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8904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106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638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7365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787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236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672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676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763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5962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055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163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707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1558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5554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54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678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665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81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5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750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288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5162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991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466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358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864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7169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325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3583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94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345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913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05039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7220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0950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9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9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9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42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7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72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7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4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79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1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8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8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6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0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8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81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845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36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334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185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683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677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742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726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163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541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800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1088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1010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6269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9473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99471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5312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6635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0742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4469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07580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301303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40599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09566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5654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18797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67815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2158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7229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39832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258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0736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8601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675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580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74108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68114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93530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85474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33500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78575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16645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439889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659745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38611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29155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684814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8091355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92852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762545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448021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193937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6282426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514507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781168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0303256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732834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86842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941489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788293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19551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6109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637937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909216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372133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4814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814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654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701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149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893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7278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387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0461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550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9066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9717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0515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946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2348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4682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58433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123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8967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9386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71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38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921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6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28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739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6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1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6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3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0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16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22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96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527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56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271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545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648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507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3010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8039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652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947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5284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0345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5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0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6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5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1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93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7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5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7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3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6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643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9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0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3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88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0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2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29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39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9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9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8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0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8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23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6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0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7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12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6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603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393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542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884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404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223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5441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0096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31979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268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2332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615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692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475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69938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69256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657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9641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510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6843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431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9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5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7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3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3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2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52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445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991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710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120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8896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3490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212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1553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785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224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55789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610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419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4044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033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277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50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750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8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491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117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942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4549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873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9092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6468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19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735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34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61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353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771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78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357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0071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108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81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472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3477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023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2425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8539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34763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029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48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69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85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57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253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241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229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461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410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777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5236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376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1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83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052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104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67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480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44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758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79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038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245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04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8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33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33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267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95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519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1231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5686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451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23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7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9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50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47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2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495">
          <w:marLeft w:val="400"/>
          <w:marRight w:val="40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7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299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3515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2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0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5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6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84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37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17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720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321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671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3926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595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21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130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398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4758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550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30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8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0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3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128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69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370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1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951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1364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5090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028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0421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808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8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2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2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1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60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2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4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3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8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5000n@istruzione.it.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ogettoprivacy@pec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.spaggiari@progettoprivacy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bomportobastiglia.edu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giuseppevalle/Library/Group%20Containers/UBF8T346G9.Office/User%20Content.localized/Templates.localized/Modello_scuol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A6548-83C6-43F2-A501-9521ABEED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Modello_scuola.dotx</Template>
  <TotalTime>1</TotalTime>
  <Pages>3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applicare efficacemente l’aurea regola dell’Abate Dinouart (L’art de se taire,1771)</vt:lpstr>
    </vt:vector>
  </TitlesOfParts>
  <Company>DIREZIONE DIDATTICA</Company>
  <LinksUpToDate>false</LinksUpToDate>
  <CharactersWithSpaces>5141</CharactersWithSpaces>
  <SharedDoc>false</SharedDoc>
  <HLinks>
    <vt:vector size="18" baseType="variant">
      <vt:variant>
        <vt:i4>7667770</vt:i4>
      </vt:variant>
      <vt:variant>
        <vt:i4>9</vt:i4>
      </vt:variant>
      <vt:variant>
        <vt:i4>0</vt:i4>
      </vt:variant>
      <vt:variant>
        <vt:i4>5</vt:i4>
      </vt:variant>
      <vt:variant>
        <vt:lpwstr>http://www.icbomportobastiglia.edu.it/</vt:lpwstr>
      </vt:variant>
      <vt:variant>
        <vt:lpwstr/>
      </vt:variant>
      <vt:variant>
        <vt:i4>5046399</vt:i4>
      </vt:variant>
      <vt:variant>
        <vt:i4>6</vt:i4>
      </vt:variant>
      <vt:variant>
        <vt:i4>0</vt:i4>
      </vt:variant>
      <vt:variant>
        <vt:i4>5</vt:i4>
      </vt:variant>
      <vt:variant>
        <vt:lpwstr>mailto:moic85000n@pec.istruzione.it</vt:lpwstr>
      </vt:variant>
      <vt:variant>
        <vt:lpwstr/>
      </vt:variant>
      <vt:variant>
        <vt:i4>7471128</vt:i4>
      </vt:variant>
      <vt:variant>
        <vt:i4>3</vt:i4>
      </vt:variant>
      <vt:variant>
        <vt:i4>0</vt:i4>
      </vt:variant>
      <vt:variant>
        <vt:i4>5</vt:i4>
      </vt:variant>
      <vt:variant>
        <vt:lpwstr>mailto:moic85000n@istruzione.itt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applicare efficacemente l’aurea regola dell’Abate Dinouart (L’art de se taire,1771)</dc:title>
  <dc:subject/>
  <dc:creator>GIUSEPPE VALLE</dc:creator>
  <cp:keywords/>
  <dc:description/>
  <cp:lastModifiedBy>GIUSEPPE VALLE</cp:lastModifiedBy>
  <cp:revision>3</cp:revision>
  <cp:lastPrinted>2020-10-07T09:23:00Z</cp:lastPrinted>
  <dcterms:created xsi:type="dcterms:W3CDTF">2022-05-04T07:40:00Z</dcterms:created>
  <dcterms:modified xsi:type="dcterms:W3CDTF">2022-05-04T07:58:00Z</dcterms:modified>
</cp:coreProperties>
</file>